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082"/>
        <w:gridCol w:w="1542"/>
        <w:gridCol w:w="1530"/>
        <w:gridCol w:w="3082"/>
      </w:tblGrid>
      <w:tr w:rsidR="00AE2393" w:rsidRPr="00AE2393" w14:paraId="613DA2FC" w14:textId="77777777" w:rsidTr="00AE2393">
        <w:trPr>
          <w:trHeight w:val="576"/>
        </w:trPr>
        <w:tc>
          <w:tcPr>
            <w:tcW w:w="9462" w:type="dxa"/>
            <w:gridSpan w:val="4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14A293B6" w14:textId="093F12FD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DA593E">
              <w:rPr>
                <w:sz w:val="22"/>
              </w:rPr>
              <w:t>December 4</w:t>
            </w:r>
            <w:r w:rsidR="00413D8D">
              <w:rPr>
                <w:sz w:val="22"/>
              </w:rPr>
              <w:t xml:space="preserve">, </w:t>
            </w:r>
            <w:r w:rsidR="001B203C">
              <w:rPr>
                <w:sz w:val="22"/>
              </w:rPr>
              <w:t>2019</w:t>
            </w:r>
          </w:p>
        </w:tc>
        <w:tc>
          <w:tcPr>
            <w:tcW w:w="3154" w:type="dxa"/>
            <w:gridSpan w:val="2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154" w:type="dxa"/>
            <w:vMerge w:val="restart"/>
            <w:vAlign w:val="center"/>
          </w:tcPr>
          <w:p w14:paraId="515DBB46" w14:textId="7C541EF4" w:rsidR="00630964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DA593E">
              <w:rPr>
                <w:sz w:val="22"/>
              </w:rPr>
              <w:t>Bloomington Fire #1</w:t>
            </w:r>
          </w:p>
        </w:tc>
      </w:tr>
      <w:tr w:rsidR="000E60C9" w:rsidRPr="00AE2393" w14:paraId="0FC0DA8A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065E9D02" w14:textId="47ABF4E4" w:rsidR="000E60C9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Angela Eastman, President</w:t>
            </w:r>
          </w:p>
        </w:tc>
        <w:tc>
          <w:tcPr>
            <w:tcW w:w="3154" w:type="dxa"/>
            <w:gridSpan w:val="2"/>
            <w:vAlign w:val="center"/>
          </w:tcPr>
          <w:p w14:paraId="76B9FA4A" w14:textId="07F997EF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8E4B8B">
              <w:rPr>
                <w:sz w:val="22"/>
              </w:rPr>
              <w:t xml:space="preserve"> Sean Young-Stephens</w:t>
            </w:r>
          </w:p>
        </w:tc>
        <w:tc>
          <w:tcPr>
            <w:tcW w:w="3154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  <w:tr w:rsidR="00CA49A0" w:rsidRPr="00AE2393" w14:paraId="7CFE86D3" w14:textId="77777777" w:rsidTr="0064620C">
        <w:trPr>
          <w:trHeight w:val="720"/>
        </w:trPr>
        <w:tc>
          <w:tcPr>
            <w:tcW w:w="4731" w:type="dxa"/>
            <w:gridSpan w:val="2"/>
            <w:vAlign w:val="center"/>
          </w:tcPr>
          <w:p w14:paraId="0A186576" w14:textId="2DFDBCD0" w:rsidR="00CA49A0" w:rsidRDefault="00CA49A0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Attendees:</w:t>
            </w:r>
          </w:p>
          <w:p w14:paraId="033B0416" w14:textId="7B4CCBA4" w:rsidR="005D7A89" w:rsidRPr="00AE2393" w:rsidRDefault="005D7A89" w:rsidP="00D34E31">
            <w:pPr>
              <w:pStyle w:val="BodyText"/>
              <w:ind w:left="0"/>
              <w:rPr>
                <w:sz w:val="22"/>
              </w:rPr>
            </w:pPr>
          </w:p>
        </w:tc>
        <w:tc>
          <w:tcPr>
            <w:tcW w:w="4731" w:type="dxa"/>
            <w:gridSpan w:val="2"/>
            <w:vAlign w:val="center"/>
          </w:tcPr>
          <w:p w14:paraId="177EF80B" w14:textId="4C2D4AB0" w:rsidR="003F70E8" w:rsidRPr="00AE2393" w:rsidRDefault="003F70E8" w:rsidP="00413D8D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256"/>
        <w:gridCol w:w="5980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E0388EB" w:rsidR="000E60C9" w:rsidRPr="000E60C9" w:rsidRDefault="005B64B7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MEETING AGENDA</w:t>
            </w:r>
          </w:p>
        </w:tc>
      </w:tr>
      <w:tr w:rsidR="002E78E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5520A7" w14:paraId="3288670B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30F8272" w14:textId="35E5DD46" w:rsidR="005520A7" w:rsidRDefault="005520A7" w:rsidP="00214BD4">
            <w:pPr>
              <w:pStyle w:val="BodyText"/>
              <w:ind w:left="0"/>
            </w:pPr>
            <w:r>
              <w:t>Convening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88CDB9F" w14:textId="77777777" w:rsidR="005520A7" w:rsidRDefault="005520A7" w:rsidP="00973C8C">
            <w:pPr>
              <w:pStyle w:val="BodyText"/>
              <w:ind w:left="0"/>
            </w:pPr>
            <w:r>
              <w:t xml:space="preserve">Pledge of Allegiance </w:t>
            </w:r>
          </w:p>
          <w:p w14:paraId="350C438E" w14:textId="465AAFBB" w:rsidR="005520A7" w:rsidRPr="005520A7" w:rsidRDefault="005520A7" w:rsidP="00973C8C">
            <w:pPr>
              <w:pStyle w:val="BodyText"/>
              <w:ind w:left="0"/>
              <w:rPr>
                <w:i/>
                <w:sz w:val="18"/>
                <w:szCs w:val="18"/>
              </w:rPr>
            </w:pPr>
            <w:r>
              <w:t xml:space="preserve">    </w:t>
            </w:r>
            <w:r>
              <w:rPr>
                <w:i/>
                <w:sz w:val="18"/>
                <w:szCs w:val="18"/>
              </w:rPr>
              <w:t xml:space="preserve"> (The Pledge will only be said</w:t>
            </w:r>
            <w:r w:rsidRPr="005520A7">
              <w:rPr>
                <w:i/>
                <w:sz w:val="18"/>
                <w:szCs w:val="18"/>
              </w:rPr>
              <w:t xml:space="preserve"> when there is a flag in the room)</w:t>
            </w:r>
          </w:p>
        </w:tc>
      </w:tr>
      <w:tr w:rsidR="008E4B8B" w14:paraId="43FBD53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0EC05E62" w14:textId="2F2F97EB" w:rsidR="008E4B8B" w:rsidRDefault="008E4B8B" w:rsidP="00214BD4">
            <w:pPr>
              <w:pStyle w:val="BodyText"/>
              <w:ind w:left="0"/>
            </w:pPr>
            <w:r>
              <w:t>Introductions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FE3CC4A" w14:textId="77777777" w:rsidR="008E4B8B" w:rsidRDefault="008E4B8B" w:rsidP="00973C8C">
            <w:pPr>
              <w:pStyle w:val="BodyText"/>
              <w:ind w:left="0"/>
            </w:pPr>
            <w:r>
              <w:t>Board Members</w:t>
            </w:r>
          </w:p>
          <w:p w14:paraId="31AF925A" w14:textId="1D124DF7" w:rsidR="008E4B8B" w:rsidRDefault="008E4B8B" w:rsidP="00973C8C">
            <w:pPr>
              <w:pStyle w:val="BodyText"/>
              <w:ind w:left="0"/>
            </w:pPr>
            <w:r>
              <w:t>General Membership</w:t>
            </w:r>
          </w:p>
          <w:p w14:paraId="04F19C0A" w14:textId="6BA45EBE" w:rsidR="008E4B8B" w:rsidRDefault="008E4B8B" w:rsidP="00973C8C">
            <w:pPr>
              <w:pStyle w:val="BodyText"/>
              <w:ind w:left="0"/>
            </w:pPr>
            <w:r>
              <w:t>Guests</w:t>
            </w:r>
          </w:p>
        </w:tc>
      </w:tr>
      <w:tr w:rsidR="002E78E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28CD38AD" w:rsidR="002E78E8" w:rsidRDefault="008E4B8B" w:rsidP="00214BD4">
            <w:pPr>
              <w:pStyle w:val="BodyText"/>
              <w:ind w:left="0"/>
            </w:pPr>
            <w:r>
              <w:t>Approval of the minutes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A61F5E0" w14:textId="3421E223" w:rsidR="002E78E8" w:rsidRDefault="00AD101B" w:rsidP="00973C8C">
            <w:pPr>
              <w:pStyle w:val="BodyText"/>
              <w:ind w:left="0"/>
            </w:pPr>
            <w:r>
              <w:t xml:space="preserve">Motion/Second to approve </w:t>
            </w:r>
            <w:r w:rsidR="000F5CAA">
              <w:t>the notes from October</w:t>
            </w:r>
          </w:p>
        </w:tc>
      </w:tr>
      <w:tr w:rsidR="00BD3549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78EE752E" w14:textId="77777777" w:rsidR="00973C8C" w:rsidRDefault="00973C8C" w:rsidP="001B203C">
            <w:pPr>
              <w:pStyle w:val="BodyText"/>
              <w:ind w:left="0"/>
            </w:pPr>
            <w:r>
              <w:t>President</w:t>
            </w:r>
          </w:p>
          <w:p w14:paraId="2EDA7E4D" w14:textId="5DFFD7A5" w:rsidR="00BD3549" w:rsidRDefault="00BD3549" w:rsidP="001B203C">
            <w:pPr>
              <w:pStyle w:val="BodyText"/>
              <w:ind w:left="0"/>
            </w:pPr>
            <w:r>
              <w:t>Secretary</w:t>
            </w:r>
          </w:p>
          <w:p w14:paraId="651D7B6E" w14:textId="6007DB8A" w:rsidR="00AC1E7D" w:rsidRDefault="00BD3549" w:rsidP="008E4B8B">
            <w:pPr>
              <w:pStyle w:val="BodyText"/>
              <w:ind w:left="0"/>
            </w:pPr>
            <w:r>
              <w:t xml:space="preserve">Treasurer </w:t>
            </w:r>
          </w:p>
        </w:tc>
      </w:tr>
      <w:tr w:rsidR="002E78E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110A8797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77777777" w:rsidR="003E3DFE" w:rsidRDefault="00AC1E7D" w:rsidP="00973C8C">
            <w:r>
              <w:t>AMEM</w:t>
            </w:r>
          </w:p>
          <w:p w14:paraId="75427C5B" w14:textId="69AA73D2" w:rsidR="00AC1E7D" w:rsidRDefault="00AC1E7D" w:rsidP="00AC1E7D">
            <w:r>
              <w:t>Capitol</w:t>
            </w:r>
            <w:r w:rsidR="008E4B8B">
              <w:t xml:space="preserve"> Complex</w:t>
            </w:r>
          </w:p>
          <w:p w14:paraId="3FC944E0" w14:textId="0116FB11" w:rsidR="008E4B8B" w:rsidRDefault="008E4B8B" w:rsidP="00AC1E7D">
            <w:r>
              <w:t>Emergency Medical Services</w:t>
            </w:r>
          </w:p>
          <w:p w14:paraId="4B2A256B" w14:textId="77777777" w:rsidR="008E4B8B" w:rsidRDefault="008E4B8B" w:rsidP="00AC1E7D">
            <w:r>
              <w:t>Federal Executive Board</w:t>
            </w:r>
          </w:p>
          <w:p w14:paraId="2AEA4EEB" w14:textId="78CD2BC4" w:rsidR="008E4B8B" w:rsidRDefault="008E4B8B" w:rsidP="00AC1E7D">
            <w:r>
              <w:t>Fire</w:t>
            </w:r>
          </w:p>
          <w:p w14:paraId="3482DDC1" w14:textId="77777777" w:rsidR="00AC1E7D" w:rsidRDefault="00AC1E7D" w:rsidP="00AC1E7D">
            <w:r>
              <w:t>GIS</w:t>
            </w:r>
          </w:p>
          <w:p w14:paraId="7AA066DF" w14:textId="77777777" w:rsidR="00EF24A3" w:rsidRDefault="00EF24A3" w:rsidP="00EF24A3">
            <w:r>
              <w:t>HSEM</w:t>
            </w:r>
          </w:p>
          <w:p w14:paraId="7AE753B3" w14:textId="2ADDE89E" w:rsidR="00EF24A3" w:rsidRDefault="008E4B8B" w:rsidP="00EF24A3">
            <w:r>
              <w:t>Law Enforcement</w:t>
            </w:r>
          </w:p>
          <w:p w14:paraId="17384124" w14:textId="64468BB8" w:rsidR="00EF24A3" w:rsidRDefault="008E4B8B" w:rsidP="00EF24A3">
            <w:r>
              <w:t>Metropolitan Airports Commission</w:t>
            </w:r>
          </w:p>
          <w:p w14:paraId="1A0D6EF4" w14:textId="016AF162" w:rsidR="00EF24A3" w:rsidRDefault="008E4B8B" w:rsidP="00EF24A3">
            <w:r>
              <w:t xml:space="preserve">Metro Health and Medical </w:t>
            </w:r>
            <w:r w:rsidR="00EF24A3">
              <w:t>Coalition</w:t>
            </w:r>
          </w:p>
          <w:p w14:paraId="7EBAE06A" w14:textId="7C4F9D90" w:rsidR="008E4B8B" w:rsidRDefault="008E4B8B" w:rsidP="00EF24A3">
            <w:r>
              <w:t>Military – Air Force</w:t>
            </w:r>
          </w:p>
          <w:p w14:paraId="155CA3F6" w14:textId="20FD1FFC" w:rsidR="008E4B8B" w:rsidRDefault="008E4B8B" w:rsidP="00EF24A3">
            <w:r>
              <w:t>Military - Army</w:t>
            </w:r>
          </w:p>
          <w:p w14:paraId="36B4526D" w14:textId="77777777" w:rsidR="001E0B60" w:rsidRDefault="001E0B60" w:rsidP="001E0B60">
            <w:r>
              <w:t>MNVOAD</w:t>
            </w:r>
          </w:p>
          <w:p w14:paraId="6006B120" w14:textId="29C0CA82" w:rsidR="001E0B60" w:rsidRDefault="008E4B8B" w:rsidP="001E0B60">
            <w:r>
              <w:t>National Weather Service</w:t>
            </w:r>
          </w:p>
          <w:p w14:paraId="6425AD66" w14:textId="28CC7A54" w:rsidR="008E4B8B" w:rsidRDefault="008E4B8B" w:rsidP="001E0B60">
            <w:r>
              <w:t>Private Sector partners</w:t>
            </w:r>
          </w:p>
          <w:p w14:paraId="0E99E056" w14:textId="77777777" w:rsidR="00156973" w:rsidRDefault="00156973" w:rsidP="00156973">
            <w:r>
              <w:t>Public Health</w:t>
            </w:r>
          </w:p>
          <w:p w14:paraId="477DACC6" w14:textId="77777777" w:rsidR="00156973" w:rsidRDefault="00156973" w:rsidP="008E4B8B">
            <w:r>
              <w:t>Public works</w:t>
            </w:r>
          </w:p>
          <w:p w14:paraId="608CE0CB" w14:textId="3B5A13FA" w:rsidR="008E4B8B" w:rsidRDefault="008E4B8B" w:rsidP="008E4B8B">
            <w:r>
              <w:t xml:space="preserve">University of Minnesota </w:t>
            </w:r>
          </w:p>
        </w:tc>
      </w:tr>
      <w:tr w:rsidR="0076070E" w14:paraId="67E1DE51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7FA8EA75" w14:textId="77777777" w:rsidR="0076070E" w:rsidRDefault="0076070E" w:rsidP="00214BD4">
            <w:pPr>
              <w:pStyle w:val="BodyText"/>
              <w:ind w:left="0"/>
            </w:pPr>
            <w:r>
              <w:t>EM Director Updates</w:t>
            </w:r>
          </w:p>
          <w:p w14:paraId="0E377F9F" w14:textId="77777777" w:rsidR="00FC519A" w:rsidRDefault="00FC519A" w:rsidP="00214BD4">
            <w:pPr>
              <w:pStyle w:val="BodyText"/>
              <w:ind w:left="0"/>
            </w:pPr>
          </w:p>
          <w:p w14:paraId="0227A6A5" w14:textId="77777777" w:rsidR="00FC519A" w:rsidRDefault="00FC519A" w:rsidP="00214BD4">
            <w:pPr>
              <w:pStyle w:val="BodyText"/>
              <w:ind w:left="0"/>
            </w:pPr>
          </w:p>
          <w:p w14:paraId="4630BE0A" w14:textId="77777777" w:rsidR="00FC519A" w:rsidRDefault="00FC519A" w:rsidP="00214BD4">
            <w:pPr>
              <w:pStyle w:val="BodyText"/>
              <w:ind w:left="0"/>
            </w:pPr>
          </w:p>
          <w:p w14:paraId="56F76505" w14:textId="77777777" w:rsidR="00FC519A" w:rsidRDefault="00FC519A" w:rsidP="00214BD4">
            <w:pPr>
              <w:pStyle w:val="BodyText"/>
              <w:ind w:left="0"/>
            </w:pPr>
          </w:p>
          <w:p w14:paraId="24590D04" w14:textId="6BEB440F" w:rsidR="00FC519A" w:rsidRDefault="00FC519A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77777777" w:rsidR="00CB0BB1" w:rsidRDefault="00156973" w:rsidP="00973C8C">
            <w:r>
              <w:lastRenderedPageBreak/>
              <w:t>Anoka</w:t>
            </w:r>
            <w:r w:rsidR="008E4B8B">
              <w:t xml:space="preserve"> County</w:t>
            </w:r>
          </w:p>
          <w:p w14:paraId="23204DB9" w14:textId="5AF3C6A6" w:rsidR="008E4B8B" w:rsidRDefault="008E4B8B" w:rsidP="00973C8C">
            <w:r>
              <w:t>Carver County</w:t>
            </w:r>
          </w:p>
          <w:p w14:paraId="5518AA04" w14:textId="77777777" w:rsidR="008E4B8B" w:rsidRDefault="008E4B8B" w:rsidP="00F350D3">
            <w:r>
              <w:t>City of Minneapolis</w:t>
            </w:r>
          </w:p>
          <w:p w14:paraId="4598E6B2" w14:textId="00CD53EC" w:rsidR="00F350D3" w:rsidRDefault="008E4B8B" w:rsidP="00F350D3">
            <w:r>
              <w:t>City of St. Paul</w:t>
            </w:r>
          </w:p>
          <w:p w14:paraId="58A8765D" w14:textId="51D1A334" w:rsidR="005B64B7" w:rsidRDefault="00F350D3" w:rsidP="00F350D3">
            <w:r>
              <w:t>Dakota</w:t>
            </w:r>
            <w:r w:rsidR="008E4B8B">
              <w:t xml:space="preserve"> County</w:t>
            </w:r>
          </w:p>
          <w:p w14:paraId="08D9AA0C" w14:textId="73842AD6" w:rsidR="00F350D3" w:rsidRDefault="00F350D3" w:rsidP="00F350D3">
            <w:r>
              <w:lastRenderedPageBreak/>
              <w:t>Hennepin</w:t>
            </w:r>
            <w:r w:rsidR="008E4B8B">
              <w:t xml:space="preserve"> County</w:t>
            </w:r>
          </w:p>
          <w:p w14:paraId="52C0679F" w14:textId="3A5432B7" w:rsidR="00F350D3" w:rsidRDefault="00F350D3" w:rsidP="00F350D3">
            <w:r>
              <w:t>Isanti</w:t>
            </w:r>
            <w:r w:rsidR="008E4B8B">
              <w:t xml:space="preserve"> County</w:t>
            </w:r>
          </w:p>
          <w:p w14:paraId="306C5B70" w14:textId="77777777" w:rsidR="008E4B8B" w:rsidRDefault="008E4B8B" w:rsidP="00F350D3">
            <w:r>
              <w:t>Ramsey County</w:t>
            </w:r>
          </w:p>
          <w:p w14:paraId="43EE5CD2" w14:textId="7FEBA65E" w:rsidR="008E4B8B" w:rsidRDefault="008E4B8B" w:rsidP="00F350D3">
            <w:r>
              <w:t>Scott County</w:t>
            </w:r>
          </w:p>
          <w:p w14:paraId="3E42B0CB" w14:textId="0E5A5E0F" w:rsidR="00F350D3" w:rsidRDefault="00F350D3" w:rsidP="00F350D3">
            <w:r>
              <w:t>Washington</w:t>
            </w:r>
            <w:r w:rsidR="008E4B8B">
              <w:t xml:space="preserve"> County</w:t>
            </w:r>
          </w:p>
          <w:p w14:paraId="0755210F" w14:textId="74012A92" w:rsidR="00F350D3" w:rsidRDefault="00F350D3" w:rsidP="008E4B8B"/>
        </w:tc>
      </w:tr>
      <w:tr w:rsidR="008E4B8B" w14:paraId="0ED81E44" w14:textId="77777777" w:rsidTr="0064620C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2A6BAD7F" w:rsidR="008E4B8B" w:rsidRDefault="008E4B8B" w:rsidP="008E4B8B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lastRenderedPageBreak/>
              <w:t>Roundtable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7F0D6"/>
          </w:tcPr>
          <w:p w14:paraId="497B00BD" w14:textId="21012A8D" w:rsidR="008E4B8B" w:rsidRPr="000F5CAA" w:rsidRDefault="008E4B8B" w:rsidP="008E4B8B">
            <w:r w:rsidRPr="000F5CAA">
              <w:rPr>
                <w:rStyle w:val="normaltextrun1"/>
                <w:rFonts w:ascii="Calibri" w:hAnsi="Calibri" w:cs="Calibri"/>
              </w:rPr>
              <w:t>All meeting attendees who have not provided a report are invited to share news, upcoming events, or other information that may be of interest to the group.</w:t>
            </w:r>
            <w:r w:rsidRPr="000F5CAA">
              <w:rPr>
                <w:rStyle w:val="eop"/>
                <w:rFonts w:ascii="Calibri" w:hAnsi="Calibri" w:cs="Calibri"/>
              </w:rPr>
              <w:t> </w:t>
            </w:r>
          </w:p>
        </w:tc>
      </w:tr>
      <w:tr w:rsidR="008E4B8B" w14:paraId="08A0EBB7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8E4B8B" w:rsidRDefault="008E4B8B" w:rsidP="008E4B8B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6926106" w14:textId="5F4ED3DD" w:rsidR="008E4B8B" w:rsidRPr="00EF508E" w:rsidRDefault="000F5CAA" w:rsidP="00523741">
            <w:r>
              <w:t xml:space="preserve">Presentation </w:t>
            </w:r>
            <w:r w:rsidR="00523741">
              <w:t xml:space="preserve">- </w:t>
            </w:r>
            <w:r w:rsidR="00523741">
              <w:t>Cybersecurity presentation from Chris Gabbard and Tony Enriquez from the Cybersecurity and Infrastructure Agency</w:t>
            </w:r>
          </w:p>
        </w:tc>
      </w:tr>
      <w:tr w:rsidR="008E4B8B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8E4B8B" w:rsidRDefault="008E4B8B" w:rsidP="008E4B8B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1803CEA" w14:textId="77777777" w:rsidR="008E4B8B" w:rsidRPr="00523741" w:rsidRDefault="00523741" w:rsidP="00523741">
            <w:pPr>
              <w:pStyle w:val="BodyText"/>
              <w:ind w:left="0"/>
              <w:rPr>
                <w:b/>
                <w:color w:val="FF0000"/>
              </w:rPr>
            </w:pPr>
            <w:r w:rsidRPr="00523741">
              <w:rPr>
                <w:b/>
                <w:color w:val="FF0000"/>
              </w:rPr>
              <w:t>NO MEETING WEDNESDAY, JANUARY 1</w:t>
            </w:r>
            <w:r w:rsidRPr="00523741">
              <w:rPr>
                <w:b/>
                <w:color w:val="FF0000"/>
                <w:vertAlign w:val="superscript"/>
              </w:rPr>
              <w:t>ST</w:t>
            </w:r>
            <w:r w:rsidRPr="00523741">
              <w:rPr>
                <w:b/>
                <w:color w:val="FF0000"/>
              </w:rPr>
              <w:t>. Happy New Year!</w:t>
            </w:r>
          </w:p>
          <w:p w14:paraId="6380B4B4" w14:textId="77777777" w:rsidR="00523741" w:rsidRDefault="00523741" w:rsidP="00523741">
            <w:pPr>
              <w:pStyle w:val="BodyText"/>
              <w:ind w:left="0"/>
            </w:pPr>
          </w:p>
          <w:p w14:paraId="2FCEA2BB" w14:textId="39DDF25B" w:rsidR="00523741" w:rsidRDefault="00523741" w:rsidP="00523741">
            <w:pPr>
              <w:pStyle w:val="BodyText"/>
              <w:ind w:left="0"/>
            </w:pPr>
            <w:r>
              <w:t>February 5, 2020 – Flood Panel Presentation from NWS, HSEM and National Weather Service at Bloomington Fire #1.</w:t>
            </w:r>
            <w:bookmarkStart w:id="0" w:name="_GoBack"/>
            <w:bookmarkEnd w:id="0"/>
          </w:p>
        </w:tc>
      </w:tr>
    </w:tbl>
    <w:p w14:paraId="5B82F686" w14:textId="1FADA431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30879" w14:textId="77777777" w:rsidR="0064620C" w:rsidRDefault="0064620C" w:rsidP="002152A9">
      <w:pPr>
        <w:spacing w:before="0" w:after="0" w:line="240" w:lineRule="auto"/>
      </w:pPr>
      <w:r>
        <w:separator/>
      </w:r>
    </w:p>
  </w:endnote>
  <w:endnote w:type="continuationSeparator" w:id="0">
    <w:p w14:paraId="67351C04" w14:textId="77777777" w:rsidR="0064620C" w:rsidRDefault="0064620C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50F22" w14:textId="77777777" w:rsidR="0064620C" w:rsidRDefault="0064620C" w:rsidP="002152A9">
      <w:pPr>
        <w:spacing w:before="0" w:after="0" w:line="240" w:lineRule="auto"/>
      </w:pPr>
      <w:r>
        <w:separator/>
      </w:r>
    </w:p>
  </w:footnote>
  <w:footnote w:type="continuationSeparator" w:id="0">
    <w:p w14:paraId="75BF2945" w14:textId="77777777" w:rsidR="0064620C" w:rsidRDefault="0064620C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9"/>
  </w:num>
  <w:num w:numId="5">
    <w:abstractNumId w:val="5"/>
  </w:num>
  <w:num w:numId="6">
    <w:abstractNumId w:val="36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28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2"/>
  </w:num>
  <w:num w:numId="21">
    <w:abstractNumId w:val="16"/>
  </w:num>
  <w:num w:numId="22">
    <w:abstractNumId w:val="23"/>
  </w:num>
  <w:num w:numId="23">
    <w:abstractNumId w:val="25"/>
  </w:num>
  <w:num w:numId="24">
    <w:abstractNumId w:val="34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5"/>
  </w:num>
  <w:num w:numId="30">
    <w:abstractNumId w:val="18"/>
  </w:num>
  <w:num w:numId="31">
    <w:abstractNumId w:val="38"/>
  </w:num>
  <w:num w:numId="32">
    <w:abstractNumId w:val="40"/>
  </w:num>
  <w:num w:numId="33">
    <w:abstractNumId w:val="1"/>
  </w:num>
  <w:num w:numId="34">
    <w:abstractNumId w:val="15"/>
  </w:num>
  <w:num w:numId="35">
    <w:abstractNumId w:val="37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0"/>
  </w:num>
  <w:num w:numId="41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AD"/>
    <w:rsid w:val="00020705"/>
    <w:rsid w:val="00054788"/>
    <w:rsid w:val="0007745D"/>
    <w:rsid w:val="000E60C9"/>
    <w:rsid w:val="000F5CAA"/>
    <w:rsid w:val="00126407"/>
    <w:rsid w:val="00151693"/>
    <w:rsid w:val="00156973"/>
    <w:rsid w:val="00174441"/>
    <w:rsid w:val="00191AC9"/>
    <w:rsid w:val="001A5223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2CC0"/>
    <w:rsid w:val="00284BF7"/>
    <w:rsid w:val="002C1947"/>
    <w:rsid w:val="002E048D"/>
    <w:rsid w:val="002E1A81"/>
    <w:rsid w:val="002E65DF"/>
    <w:rsid w:val="002E78E8"/>
    <w:rsid w:val="003B372C"/>
    <w:rsid w:val="003D3006"/>
    <w:rsid w:val="003D3F44"/>
    <w:rsid w:val="003E3DFE"/>
    <w:rsid w:val="003E695B"/>
    <w:rsid w:val="003F70E8"/>
    <w:rsid w:val="00413D8D"/>
    <w:rsid w:val="00441A9E"/>
    <w:rsid w:val="004F2E59"/>
    <w:rsid w:val="00523741"/>
    <w:rsid w:val="0054571E"/>
    <w:rsid w:val="005520A7"/>
    <w:rsid w:val="00574AC2"/>
    <w:rsid w:val="005B64B7"/>
    <w:rsid w:val="005D7A89"/>
    <w:rsid w:val="006076BD"/>
    <w:rsid w:val="00610F54"/>
    <w:rsid w:val="00621B48"/>
    <w:rsid w:val="006251AF"/>
    <w:rsid w:val="006268F8"/>
    <w:rsid w:val="00630964"/>
    <w:rsid w:val="0064620C"/>
    <w:rsid w:val="00657794"/>
    <w:rsid w:val="00694E09"/>
    <w:rsid w:val="006B7FBC"/>
    <w:rsid w:val="0073408F"/>
    <w:rsid w:val="0076070E"/>
    <w:rsid w:val="007A1B1F"/>
    <w:rsid w:val="007E1AC8"/>
    <w:rsid w:val="008019AC"/>
    <w:rsid w:val="0085276B"/>
    <w:rsid w:val="008C1548"/>
    <w:rsid w:val="008E4B8B"/>
    <w:rsid w:val="008F3928"/>
    <w:rsid w:val="009720FC"/>
    <w:rsid w:val="00973C8C"/>
    <w:rsid w:val="00996617"/>
    <w:rsid w:val="009C7222"/>
    <w:rsid w:val="009D7590"/>
    <w:rsid w:val="009F4E3D"/>
    <w:rsid w:val="00A02CF6"/>
    <w:rsid w:val="00A11C98"/>
    <w:rsid w:val="00A142AD"/>
    <w:rsid w:val="00A30880"/>
    <w:rsid w:val="00AA1EB0"/>
    <w:rsid w:val="00AC1E7D"/>
    <w:rsid w:val="00AD101B"/>
    <w:rsid w:val="00AE2393"/>
    <w:rsid w:val="00B66FA2"/>
    <w:rsid w:val="00B90105"/>
    <w:rsid w:val="00B97CAB"/>
    <w:rsid w:val="00BD3549"/>
    <w:rsid w:val="00C621F5"/>
    <w:rsid w:val="00C8023E"/>
    <w:rsid w:val="00CA49A0"/>
    <w:rsid w:val="00CB0BB1"/>
    <w:rsid w:val="00D34E31"/>
    <w:rsid w:val="00D9463C"/>
    <w:rsid w:val="00DA593E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350D3"/>
    <w:rsid w:val="00F92665"/>
    <w:rsid w:val="00F95B43"/>
    <w:rsid w:val="00FC519A"/>
    <w:rsid w:val="00FD25C4"/>
    <w:rsid w:val="00FD2D4E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ocId w14:val="5CE1B39E"/>
  <w15:docId w15:val="{348910B5-29FA-4482-8628-7F24E572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2E59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8E4B8B"/>
  </w:style>
  <w:style w:type="character" w:customStyle="1" w:styleId="eop">
    <w:name w:val="eop"/>
    <w:basedOn w:val="DefaultParagraphFont"/>
    <w:rsid w:val="008E4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9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6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05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7491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34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59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5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51165C-817F-4914-80F1-713B24FDF9F4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9dfcc793-f815-4812-b526-f81a75b98298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8953DA-A438-4CDB-942A-273F34A8D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5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Toni M.</dc:creator>
  <cp:keywords/>
  <dc:description/>
  <cp:lastModifiedBy>Angela Eastman</cp:lastModifiedBy>
  <cp:revision>3</cp:revision>
  <cp:lastPrinted>2019-10-01T21:51:00Z</cp:lastPrinted>
  <dcterms:created xsi:type="dcterms:W3CDTF">2019-11-27T15:30:00Z</dcterms:created>
  <dcterms:modified xsi:type="dcterms:W3CDTF">2019-11-27T15:35:00Z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